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83" w:rsidRPr="003C12A5" w:rsidRDefault="00B12983" w:rsidP="00B12983">
      <w:pPr>
        <w:pStyle w:val="Title"/>
        <w:ind w:left="720"/>
        <w:rPr>
          <w:rFonts w:asciiTheme="majorHAnsi" w:hAnsiTheme="majorHAnsi" w:cs="Calibri"/>
          <w:sz w:val="26"/>
          <w:szCs w:val="26"/>
        </w:rPr>
      </w:pPr>
    </w:p>
    <w:p w:rsidR="00B12983" w:rsidRPr="003C12A5" w:rsidRDefault="00B12983" w:rsidP="00B12983">
      <w:pPr>
        <w:pStyle w:val="Title"/>
        <w:rPr>
          <w:rFonts w:asciiTheme="majorHAnsi" w:hAnsiTheme="majorHAnsi" w:cs="Calibri"/>
          <w:sz w:val="26"/>
          <w:szCs w:val="26"/>
        </w:rPr>
      </w:pPr>
    </w:p>
    <w:p w:rsidR="005D1E6E" w:rsidRPr="003C12A5" w:rsidRDefault="005D1E6E" w:rsidP="00B12983">
      <w:pPr>
        <w:pStyle w:val="Title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Bangor Area Storm Water Group Meeting</w:t>
      </w:r>
    </w:p>
    <w:p w:rsidR="005D1E6E" w:rsidRPr="003C12A5" w:rsidRDefault="001D5751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>
        <w:rPr>
          <w:rFonts w:asciiTheme="majorHAnsi" w:hAnsiTheme="majorHAnsi" w:cs="Calibri"/>
          <w:b w:val="0"/>
          <w:sz w:val="26"/>
          <w:szCs w:val="26"/>
        </w:rPr>
        <w:t>June 14,</w:t>
      </w:r>
      <w:r w:rsidR="001E1538" w:rsidRPr="003C12A5">
        <w:rPr>
          <w:rFonts w:asciiTheme="majorHAnsi" w:hAnsiTheme="majorHAnsi" w:cs="Calibri"/>
          <w:b w:val="0"/>
          <w:sz w:val="26"/>
          <w:szCs w:val="26"/>
        </w:rPr>
        <w:t xml:space="preserve"> 2018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  <w:r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Location: </w:t>
      </w:r>
      <w:proofErr w:type="spellStart"/>
      <w:r w:rsidR="001D5751">
        <w:rPr>
          <w:rFonts w:asciiTheme="majorHAnsi" w:hAnsiTheme="majorHAnsi" w:cs="Calibri"/>
          <w:b w:val="0"/>
          <w:color w:val="000000"/>
          <w:sz w:val="26"/>
          <w:szCs w:val="26"/>
        </w:rPr>
        <w:t>Rangely</w:t>
      </w:r>
      <w:proofErr w:type="spellEnd"/>
      <w:r w:rsidR="001D5751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 Hall, Eastern Maine Community College, Bangor, Maine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3C12A5">
        <w:rPr>
          <w:rFonts w:asciiTheme="majorHAnsi" w:hAnsiTheme="majorHAnsi" w:cs="Calibri"/>
          <w:b w:val="0"/>
          <w:sz w:val="26"/>
          <w:szCs w:val="26"/>
        </w:rPr>
        <w:t>9:00 am – 11:00 am</w:t>
      </w:r>
    </w:p>
    <w:p w:rsidR="00D6354F" w:rsidRPr="003C12A5" w:rsidRDefault="00D6354F" w:rsidP="00B12983">
      <w:pPr>
        <w:pStyle w:val="Title"/>
        <w:rPr>
          <w:rFonts w:asciiTheme="majorHAnsi" w:hAnsiTheme="majorHAnsi" w:cs="Calibri"/>
          <w:b w:val="0"/>
          <w:i/>
          <w:sz w:val="26"/>
          <w:szCs w:val="26"/>
        </w:rPr>
      </w:pPr>
      <w:r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V= Potential </w:t>
      </w:r>
      <w:r w:rsidR="00445F1E"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Member </w:t>
      </w:r>
      <w:r w:rsidRPr="003C12A5">
        <w:rPr>
          <w:rFonts w:asciiTheme="majorHAnsi" w:hAnsiTheme="majorHAnsi" w:cs="Calibri"/>
          <w:b w:val="0"/>
          <w:i/>
          <w:sz w:val="26"/>
          <w:szCs w:val="26"/>
        </w:rPr>
        <w:t>Vote Needed to Conduct Business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</w:p>
    <w:p w:rsidR="005D1E6E" w:rsidRPr="003C12A5" w:rsidRDefault="005D1E6E" w:rsidP="00B12983">
      <w:pPr>
        <w:pStyle w:val="Heading2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AGENDA</w:t>
      </w:r>
    </w:p>
    <w:p w:rsidR="005D1E6E" w:rsidRPr="003C12A5" w:rsidRDefault="005D1E6E" w:rsidP="005D1E6E">
      <w:pPr>
        <w:jc w:val="both"/>
        <w:rPr>
          <w:rFonts w:asciiTheme="majorHAnsi" w:hAnsiTheme="majorHAnsi"/>
          <w:b/>
          <w:sz w:val="26"/>
          <w:szCs w:val="26"/>
        </w:rPr>
      </w:pPr>
    </w:p>
    <w:p w:rsidR="0039145E" w:rsidRPr="003C12A5" w:rsidRDefault="0039145E" w:rsidP="0039145E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9:00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FA5BA4" w:rsidRPr="003C12A5">
        <w:rPr>
          <w:rFonts w:asciiTheme="majorHAnsi" w:hAnsiTheme="majorHAnsi" w:cs="Arial"/>
          <w:b/>
          <w:color w:val="000000"/>
          <w:sz w:val="26"/>
          <w:szCs w:val="26"/>
        </w:rPr>
        <w:t>Welcome,</w:t>
      </w: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Round-robin Introductions</w:t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</w:p>
    <w:p w:rsidR="0039145E" w:rsidRPr="003C12A5" w:rsidRDefault="0039145E" w:rsidP="0039145E">
      <w:pPr>
        <w:shd w:val="clear" w:color="auto" w:fill="FFFFFF"/>
        <w:rPr>
          <w:rFonts w:asciiTheme="majorHAnsi" w:hAnsiTheme="majorHAnsi"/>
          <w:b/>
          <w:color w:val="000000"/>
          <w:sz w:val="26"/>
          <w:szCs w:val="26"/>
        </w:rPr>
      </w:pPr>
    </w:p>
    <w:p w:rsidR="000E72E3" w:rsidRDefault="00DD6341" w:rsidP="00DD6341">
      <w:pPr>
        <w:shd w:val="clear" w:color="auto" w:fill="FFFFFF"/>
        <w:ind w:left="1440" w:hanging="1440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9:05</w:t>
      </w:r>
      <w:r w:rsidR="0039145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am</w:t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  <w:t xml:space="preserve">Update on DEP Happenings </w:t>
      </w:r>
    </w:p>
    <w:p w:rsidR="001D5751" w:rsidRDefault="001D5751" w:rsidP="001D5751">
      <w:pPr>
        <w:pStyle w:val="ListParagraph"/>
        <w:numPr>
          <w:ilvl w:val="0"/>
          <w:numId w:val="39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Permit update</w:t>
      </w:r>
    </w:p>
    <w:p w:rsidR="001D5751" w:rsidRPr="001D5751" w:rsidRDefault="001D5751" w:rsidP="001D5751">
      <w:pPr>
        <w:pStyle w:val="ListParagraph"/>
        <w:numPr>
          <w:ilvl w:val="0"/>
          <w:numId w:val="39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Other updates</w:t>
      </w:r>
    </w:p>
    <w:p w:rsidR="003C12A5" w:rsidRPr="003C12A5" w:rsidRDefault="00DD6341" w:rsidP="001E1538">
      <w:pPr>
        <w:shd w:val="clear" w:color="auto" w:fill="FFFFFF"/>
        <w:ind w:left="1440" w:hanging="1440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9:20</w:t>
      </w:r>
      <w:r w:rsidR="000E72E3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>Education and Outreach</w:t>
      </w:r>
      <w:r w:rsidR="00E060DA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Planning</w:t>
      </w:r>
      <w:r w:rsidR="00D6354F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</w:p>
    <w:p w:rsidR="001E1538" w:rsidRPr="003C12A5" w:rsidRDefault="001E1538" w:rsidP="003C12A5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>BASWG E&amp;O Committee and Pulse Marketing</w:t>
      </w:r>
    </w:p>
    <w:p w:rsidR="00DD6341" w:rsidRDefault="00C2783B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White Board Video</w:t>
      </w:r>
    </w:p>
    <w:p w:rsidR="00C2783B" w:rsidRDefault="00C2783B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C2783B">
        <w:rPr>
          <w:rFonts w:asciiTheme="majorHAnsi" w:hAnsiTheme="majorHAnsi" w:cs="Arial"/>
          <w:color w:val="000000"/>
          <w:sz w:val="26"/>
          <w:szCs w:val="26"/>
        </w:rPr>
        <w:t>R</w:t>
      </w:r>
      <w:r w:rsidR="001E1538" w:rsidRPr="00C2783B">
        <w:rPr>
          <w:rFonts w:asciiTheme="majorHAnsi" w:hAnsiTheme="majorHAnsi" w:cs="Arial"/>
          <w:color w:val="000000"/>
          <w:sz w:val="26"/>
          <w:szCs w:val="26"/>
        </w:rPr>
        <w:t xml:space="preserve">egional survey for behavior </w:t>
      </w:r>
      <w:r w:rsidR="003C12A5" w:rsidRPr="00C2783B">
        <w:rPr>
          <w:rFonts w:asciiTheme="majorHAnsi" w:hAnsiTheme="majorHAnsi" w:cs="Arial"/>
          <w:color w:val="000000"/>
          <w:sz w:val="26"/>
          <w:szCs w:val="26"/>
        </w:rPr>
        <w:t>change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 survey </w:t>
      </w:r>
    </w:p>
    <w:p w:rsidR="00DD6341" w:rsidRDefault="001D5751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Museum Display</w:t>
      </w:r>
    </w:p>
    <w:p w:rsidR="001D5751" w:rsidRPr="00C2783B" w:rsidRDefault="001D5751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Bus Wrap/Inside Posters (DOT donation)</w:t>
      </w:r>
    </w:p>
    <w:p w:rsidR="00DD6341" w:rsidRDefault="001D5751" w:rsidP="00DD6341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Report out on final stream clean-ups</w:t>
      </w:r>
    </w:p>
    <w:p w:rsidR="00DD6341" w:rsidRPr="001D5751" w:rsidRDefault="001D5751" w:rsidP="00DD6341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Report out on final s</w:t>
      </w:r>
      <w:r w:rsidR="00DD6341">
        <w:rPr>
          <w:rFonts w:asciiTheme="majorHAnsi" w:hAnsiTheme="majorHAnsi" w:cs="Arial"/>
          <w:color w:val="000000"/>
          <w:sz w:val="26"/>
          <w:szCs w:val="26"/>
        </w:rPr>
        <w:t>tenciling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 event</w:t>
      </w:r>
    </w:p>
    <w:p w:rsidR="001D5751" w:rsidRDefault="001D5751" w:rsidP="001D575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10:00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proofErr w:type="gramStart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>
        <w:rPr>
          <w:rFonts w:asciiTheme="majorHAnsi" w:hAnsiTheme="majorHAnsi" w:cs="Arial"/>
          <w:b/>
          <w:color w:val="000000"/>
          <w:sz w:val="26"/>
          <w:szCs w:val="26"/>
        </w:rPr>
        <w:t>BASWG PY1 Calendar Development</w:t>
      </w:r>
    </w:p>
    <w:p w:rsidR="001D5751" w:rsidRPr="001D5751" w:rsidRDefault="001D5751" w:rsidP="001D5751">
      <w:pPr>
        <w:pStyle w:val="ListParagraph"/>
        <w:numPr>
          <w:ilvl w:val="0"/>
          <w:numId w:val="38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Compliance deadlines</w:t>
      </w:r>
    </w:p>
    <w:p w:rsidR="001D5751" w:rsidRPr="001D5751" w:rsidRDefault="001D5751" w:rsidP="001D5751">
      <w:pPr>
        <w:pStyle w:val="ListParagraph"/>
        <w:numPr>
          <w:ilvl w:val="0"/>
          <w:numId w:val="38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Special Events</w:t>
      </w:r>
    </w:p>
    <w:p w:rsidR="001D5751" w:rsidRPr="001D5751" w:rsidRDefault="001D5751" w:rsidP="001D5751">
      <w:pPr>
        <w:pStyle w:val="ListParagraph"/>
        <w:numPr>
          <w:ilvl w:val="0"/>
          <w:numId w:val="38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 xml:space="preserve">Meetings </w:t>
      </w:r>
    </w:p>
    <w:p w:rsidR="001D5751" w:rsidRPr="001D5751" w:rsidRDefault="001D5751" w:rsidP="001D5751">
      <w:pPr>
        <w:pStyle w:val="ListParagraph"/>
        <w:numPr>
          <w:ilvl w:val="0"/>
          <w:numId w:val="38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Meeting Speakers</w:t>
      </w:r>
    </w:p>
    <w:p w:rsidR="001D5751" w:rsidRPr="001D5751" w:rsidRDefault="001D5751" w:rsidP="001D5751">
      <w:pPr>
        <w:pStyle w:val="ListParagraph"/>
        <w:numPr>
          <w:ilvl w:val="0"/>
          <w:numId w:val="38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Trainings</w:t>
      </w:r>
    </w:p>
    <w:p w:rsidR="001D5751" w:rsidRPr="001D5751" w:rsidRDefault="001D5751" w:rsidP="001D575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 xml:space="preserve">10:15 </w:t>
      </w:r>
      <w:proofErr w:type="gramStart"/>
      <w:r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67305" w:rsidRPr="003C12A5">
        <w:rPr>
          <w:rFonts w:asciiTheme="majorHAnsi" w:hAnsiTheme="majorHAnsi" w:cs="Arial"/>
          <w:b/>
          <w:color w:val="000000"/>
          <w:sz w:val="26"/>
          <w:szCs w:val="26"/>
        </w:rPr>
        <w:t>Administrative Tasks</w:t>
      </w:r>
      <w:r w:rsidR="00AC3E16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</w:p>
    <w:p w:rsidR="00FA5BA4" w:rsidRDefault="00FA5BA4" w:rsidP="00FA5BA4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Vote on meeting minutes </w:t>
      </w:r>
      <w:r w:rsidR="003C12A5" w:rsidRPr="003C12A5">
        <w:rPr>
          <w:rFonts w:asciiTheme="majorHAnsi" w:hAnsiTheme="majorHAnsi" w:cs="Arial"/>
          <w:color w:val="000000"/>
          <w:sz w:val="26"/>
          <w:szCs w:val="26"/>
        </w:rPr>
        <w:t>(V)</w:t>
      </w:r>
    </w:p>
    <w:p w:rsidR="001D5751" w:rsidRDefault="001D5751" w:rsidP="001D5751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Budget update</w:t>
      </w:r>
    </w:p>
    <w:p w:rsidR="001D5751" w:rsidRPr="001D5751" w:rsidRDefault="001D5751" w:rsidP="001D5751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1D5751">
        <w:rPr>
          <w:rFonts w:asciiTheme="majorHAnsi" w:hAnsiTheme="majorHAnsi" w:cs="Arial"/>
          <w:color w:val="000000"/>
          <w:sz w:val="26"/>
          <w:szCs w:val="26"/>
        </w:rPr>
        <w:t>Review</w:t>
      </w:r>
      <w:r w:rsidR="00E30889">
        <w:rPr>
          <w:rFonts w:asciiTheme="majorHAnsi" w:hAnsiTheme="majorHAnsi" w:cs="Arial"/>
          <w:color w:val="000000"/>
          <w:sz w:val="26"/>
          <w:szCs w:val="26"/>
        </w:rPr>
        <w:t xml:space="preserve"> of Grant Opportunities </w:t>
      </w:r>
      <w:bookmarkStart w:id="0" w:name="_GoBack"/>
      <w:bookmarkEnd w:id="0"/>
    </w:p>
    <w:p w:rsidR="00137C71" w:rsidRPr="001D5751" w:rsidRDefault="003C12A5" w:rsidP="001D575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11:00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5502C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23D9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BASWG </w:t>
      </w:r>
      <w:r w:rsidR="004F5DDE" w:rsidRPr="003C12A5">
        <w:rPr>
          <w:rFonts w:asciiTheme="majorHAnsi" w:hAnsiTheme="majorHAnsi" w:cs="Arial"/>
          <w:b/>
          <w:color w:val="000000"/>
          <w:sz w:val="26"/>
          <w:szCs w:val="26"/>
        </w:rPr>
        <w:t>Meeting A</w:t>
      </w:r>
      <w:r w:rsidR="00095257" w:rsidRPr="003C12A5">
        <w:rPr>
          <w:rFonts w:asciiTheme="majorHAnsi" w:hAnsiTheme="majorHAnsi" w:cs="Arial"/>
          <w:b/>
          <w:color w:val="000000"/>
          <w:sz w:val="26"/>
          <w:szCs w:val="26"/>
        </w:rPr>
        <w:t>djourns</w:t>
      </w:r>
    </w:p>
    <w:sectPr w:rsidR="00137C71" w:rsidRPr="001D575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9B9" w:rsidRDefault="004B29B9">
      <w:r>
        <w:separator/>
      </w:r>
    </w:p>
  </w:endnote>
  <w:endnote w:type="continuationSeparator" w:id="0">
    <w:p w:rsidR="004B29B9" w:rsidRDefault="004B2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9B9" w:rsidRDefault="004B29B9">
      <w:r>
        <w:separator/>
      </w:r>
    </w:p>
  </w:footnote>
  <w:footnote w:type="continuationSeparator" w:id="0">
    <w:p w:rsidR="004B29B9" w:rsidRDefault="004B2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32772E0"/>
    <w:multiLevelType w:val="hybridMultilevel"/>
    <w:tmpl w:val="8B76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5E47E61"/>
    <w:multiLevelType w:val="hybridMultilevel"/>
    <w:tmpl w:val="567091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1"/>
  </w:num>
  <w:num w:numId="4">
    <w:abstractNumId w:val="18"/>
  </w:num>
  <w:num w:numId="5">
    <w:abstractNumId w:val="21"/>
  </w:num>
  <w:num w:numId="6">
    <w:abstractNumId w:val="35"/>
  </w:num>
  <w:num w:numId="7">
    <w:abstractNumId w:val="19"/>
  </w:num>
  <w:num w:numId="8">
    <w:abstractNumId w:val="9"/>
  </w:num>
  <w:num w:numId="9">
    <w:abstractNumId w:val="14"/>
  </w:num>
  <w:num w:numId="10">
    <w:abstractNumId w:val="7"/>
  </w:num>
  <w:num w:numId="11">
    <w:abstractNumId w:val="22"/>
  </w:num>
  <w:num w:numId="12">
    <w:abstractNumId w:val="8"/>
  </w:num>
  <w:num w:numId="13">
    <w:abstractNumId w:val="36"/>
  </w:num>
  <w:num w:numId="14">
    <w:abstractNumId w:val="2"/>
  </w:num>
  <w:num w:numId="15">
    <w:abstractNumId w:val="16"/>
  </w:num>
  <w:num w:numId="16">
    <w:abstractNumId w:val="29"/>
  </w:num>
  <w:num w:numId="17">
    <w:abstractNumId w:val="10"/>
  </w:num>
  <w:num w:numId="18">
    <w:abstractNumId w:val="15"/>
  </w:num>
  <w:num w:numId="19">
    <w:abstractNumId w:val="26"/>
  </w:num>
  <w:num w:numId="20">
    <w:abstractNumId w:val="34"/>
  </w:num>
  <w:num w:numId="21">
    <w:abstractNumId w:val="20"/>
  </w:num>
  <w:num w:numId="22">
    <w:abstractNumId w:val="31"/>
  </w:num>
  <w:num w:numId="23">
    <w:abstractNumId w:val="4"/>
  </w:num>
  <w:num w:numId="24">
    <w:abstractNumId w:val="32"/>
  </w:num>
  <w:num w:numId="25">
    <w:abstractNumId w:val="38"/>
  </w:num>
  <w:num w:numId="26">
    <w:abstractNumId w:val="1"/>
  </w:num>
  <w:num w:numId="27">
    <w:abstractNumId w:val="0"/>
  </w:num>
  <w:num w:numId="28">
    <w:abstractNumId w:val="23"/>
  </w:num>
  <w:num w:numId="29">
    <w:abstractNumId w:val="37"/>
  </w:num>
  <w:num w:numId="30">
    <w:abstractNumId w:val="33"/>
  </w:num>
  <w:num w:numId="31">
    <w:abstractNumId w:val="25"/>
  </w:num>
  <w:num w:numId="32">
    <w:abstractNumId w:val="27"/>
  </w:num>
  <w:num w:numId="33">
    <w:abstractNumId w:val="12"/>
  </w:num>
  <w:num w:numId="34">
    <w:abstractNumId w:val="28"/>
  </w:num>
  <w:num w:numId="35">
    <w:abstractNumId w:val="3"/>
  </w:num>
  <w:num w:numId="36">
    <w:abstractNumId w:val="30"/>
  </w:num>
  <w:num w:numId="37">
    <w:abstractNumId w:val="17"/>
  </w:num>
  <w:num w:numId="38">
    <w:abstractNumId w:val="5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1D5751"/>
    <w:rsid w:val="001E1538"/>
    <w:rsid w:val="00235752"/>
    <w:rsid w:val="00247ADD"/>
    <w:rsid w:val="002550F1"/>
    <w:rsid w:val="002728D1"/>
    <w:rsid w:val="002916BB"/>
    <w:rsid w:val="0036084D"/>
    <w:rsid w:val="00362FAA"/>
    <w:rsid w:val="0037418F"/>
    <w:rsid w:val="00387A9A"/>
    <w:rsid w:val="0039145E"/>
    <w:rsid w:val="003C12A5"/>
    <w:rsid w:val="003C382B"/>
    <w:rsid w:val="00445F1E"/>
    <w:rsid w:val="004B29B9"/>
    <w:rsid w:val="004F5DD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96748D"/>
    <w:rsid w:val="009B36B6"/>
    <w:rsid w:val="009C401A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2783B"/>
    <w:rsid w:val="00C36B65"/>
    <w:rsid w:val="00CB1019"/>
    <w:rsid w:val="00D147D9"/>
    <w:rsid w:val="00D6354F"/>
    <w:rsid w:val="00D93040"/>
    <w:rsid w:val="00D9766E"/>
    <w:rsid w:val="00DD6341"/>
    <w:rsid w:val="00E0598A"/>
    <w:rsid w:val="00E060DA"/>
    <w:rsid w:val="00E30889"/>
    <w:rsid w:val="00E34B6B"/>
    <w:rsid w:val="00E34B7F"/>
    <w:rsid w:val="00F02DEA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7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4</cp:revision>
  <cp:lastPrinted>2017-11-03T19:14:00Z</cp:lastPrinted>
  <dcterms:created xsi:type="dcterms:W3CDTF">2018-06-11T18:37:00Z</dcterms:created>
  <dcterms:modified xsi:type="dcterms:W3CDTF">2018-06-11T18:45:00Z</dcterms:modified>
</cp:coreProperties>
</file>